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210" w:rsidRDefault="004D4F73">
      <w:r w:rsidRPr="00381A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D1B5E4" wp14:editId="143BECEF">
                <wp:simplePos x="0" y="0"/>
                <wp:positionH relativeFrom="margin">
                  <wp:posOffset>-277495</wp:posOffset>
                </wp:positionH>
                <wp:positionV relativeFrom="paragraph">
                  <wp:posOffset>-314848</wp:posOffset>
                </wp:positionV>
                <wp:extent cx="2974340" cy="1682496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1682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A70" w:rsidRPr="00795E5A" w:rsidRDefault="00381A70" w:rsidP="00381A70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795E5A"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>How will I know if my child develops a problem with gambling?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1B5E4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21.85pt;margin-top:-24.8pt;width:234.2pt;height:132.5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" filled="f" stroked="f" strokeweight=".5pt">
                <v:textbox>
                  <w:txbxContent>
                    <w:p w:rsidR="00381A70" w:rsidRPr="00795E5A" w:rsidRDefault="00381A70" w:rsidP="00381A70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795E5A"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>How will I know if my child develops a problem with gambling?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FE9" w:rsidRPr="003D1E03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1AAFDF79" wp14:editId="681CEA43">
            <wp:simplePos x="0" y="0"/>
            <wp:positionH relativeFrom="page">
              <wp:posOffset>6826885</wp:posOffset>
            </wp:positionH>
            <wp:positionV relativeFrom="paragraph">
              <wp:posOffset>-137922</wp:posOffset>
            </wp:positionV>
            <wp:extent cx="3066415" cy="1304544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13"/>
                    <a:stretch/>
                  </pic:blipFill>
                  <pic:spPr bwMode="auto">
                    <a:xfrm>
                      <a:off x="0" y="0"/>
                      <a:ext cx="3066415" cy="13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69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540D38" wp14:editId="0B8BE102">
                <wp:simplePos x="0" y="0"/>
                <wp:positionH relativeFrom="column">
                  <wp:posOffset>3041904</wp:posOffset>
                </wp:positionH>
                <wp:positionV relativeFrom="paragraph">
                  <wp:posOffset>-152400</wp:posOffset>
                </wp:positionV>
                <wp:extent cx="2974848" cy="621792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848" cy="621792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69E" w:rsidRPr="002E269E" w:rsidRDefault="002E269E" w:rsidP="002E269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E269E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40D38" id="Text Box 8" o:spid="_x0000_s1027" type="#_x0000_t202" style="position:absolute;margin-left:239.5pt;margin-top:-12pt;width:234.25pt;height:4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" fillcolor="#6cf" stroked="f" strokeweight=".5pt">
                <v:textbox>
                  <w:txbxContent>
                    <w:p w:rsidR="002E269E" w:rsidRPr="002E269E" w:rsidRDefault="002E269E" w:rsidP="002E269E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2E269E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6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  <w:r w:rsidR="00431B3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043BE08" wp14:editId="11DDE425">
                <wp:simplePos x="0" y="0"/>
                <wp:positionH relativeFrom="column">
                  <wp:posOffset>2824162</wp:posOffset>
                </wp:positionH>
                <wp:positionV relativeFrom="page">
                  <wp:posOffset>0</wp:posOffset>
                </wp:positionV>
                <wp:extent cx="3378898" cy="7772400"/>
                <wp:effectExtent l="0" t="0" r="12065" b="19050"/>
                <wp:wrapNone/>
                <wp:docPr id="3" name="Fold guide lines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8898" cy="7772400"/>
                          <a:chOff x="-52393" y="0"/>
                          <a:chExt cx="3386248" cy="7772400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-52393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333385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09D371" id="Fold guide lines" o:spid="_x0000_s1026" alt="Fold guide lines. Delete before printing." style="position:absolute;margin-left:222.35pt;margin-top:0;width:266.05pt;height:612pt;z-index:-251665408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">
  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  <v:stroke joinstyle="miter"/>
                </v:line>
  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p w:rsidR="003D1E03" w:rsidRDefault="003D1E03"/>
    <w:p w:rsidR="003D1E03" w:rsidRDefault="004642C7"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53904901" wp14:editId="614D9396">
            <wp:simplePos x="0" y="0"/>
            <wp:positionH relativeFrom="column">
              <wp:posOffset>3368675</wp:posOffset>
            </wp:positionH>
            <wp:positionV relativeFrom="paragraph">
              <wp:posOffset>5131958</wp:posOffset>
            </wp:positionV>
            <wp:extent cx="2202180" cy="551180"/>
            <wp:effectExtent l="0" t="0" r="762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PEline Logo Horizont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19D12" wp14:editId="05B3692D">
                <wp:simplePos x="0" y="0"/>
                <wp:positionH relativeFrom="column">
                  <wp:posOffset>3052482</wp:posOffset>
                </wp:positionH>
                <wp:positionV relativeFrom="paragraph">
                  <wp:posOffset>50837</wp:posOffset>
                </wp:positionV>
                <wp:extent cx="2974340" cy="5109883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5109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69E" w:rsidRPr="004642C7" w:rsidRDefault="002E269E" w:rsidP="002E269E">
                            <w:pPr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  <w:t>DontBetYet.com</w:t>
                            </w:r>
                          </w:p>
                          <w:p w:rsidR="002E269E" w:rsidRPr="004642C7" w:rsidRDefault="002E269E" w:rsidP="002E269E">
                            <w:pPr>
                              <w:ind w:left="540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>Home of the “Go Away M</w:t>
                            </w:r>
                            <w:r w:rsid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 xml:space="preserve">onster!” video and </w:t>
                            </w:r>
                            <w:r w:rsidR="00D455F0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 xml:space="preserve">              </w:t>
                            </w:r>
                            <w:r w:rsid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>activity kit</w:t>
                            </w:r>
                          </w:p>
                          <w:p w:rsidR="002E269E" w:rsidRPr="004642C7" w:rsidRDefault="002E269E" w:rsidP="002E269E">
                            <w:pPr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  <w:t>KnowTheOdds.org</w:t>
                            </w:r>
                          </w:p>
                          <w:p w:rsidR="002E269E" w:rsidRPr="004642C7" w:rsidRDefault="00931F9D" w:rsidP="00931F9D">
                            <w:pPr>
                              <w:ind w:left="540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 xml:space="preserve">Home of statistics, links, </w:t>
                            </w:r>
                            <w:r w:rsidR="00D455F0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 xml:space="preserve">                </w:t>
                            </w:r>
                            <w:r w:rsidRP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>e-books, and videos surrounding problem gambling issues</w:t>
                            </w:r>
                          </w:p>
                          <w:p w:rsidR="002E269E" w:rsidRPr="004642C7" w:rsidRDefault="002E269E" w:rsidP="002E269E">
                            <w:pPr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  <w:t>www.NYProblemGambling.org</w:t>
                            </w:r>
                          </w:p>
                          <w:p w:rsidR="002E269E" w:rsidRPr="004642C7" w:rsidRDefault="00931F9D" w:rsidP="00931F9D">
                            <w:pPr>
                              <w:ind w:left="540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>Home of the New Yo</w:t>
                            </w:r>
                            <w:r w:rsidR="00D455F0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>rk Council on Problem Gambling:</w:t>
                            </w:r>
                            <w:r w:rsidRP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 xml:space="preserve"> training information, online classes, Annual Conference information, and general resources</w:t>
                            </w:r>
                          </w:p>
                          <w:p w:rsidR="00931F9D" w:rsidRPr="004642C7" w:rsidRDefault="00D60B74" w:rsidP="00931F9D">
                            <w:pPr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b/>
                                <w:color w:val="595959" w:themeColor="text1" w:themeTint="A6"/>
                                <w:sz w:val="25"/>
                                <w:szCs w:val="25"/>
                              </w:rPr>
                              <w:t>www.oasas.ny.gov/gambling</w:t>
                            </w:r>
                          </w:p>
                          <w:p w:rsidR="00F85A50" w:rsidRPr="004642C7" w:rsidRDefault="00F85A50" w:rsidP="00F85A50">
                            <w:pPr>
                              <w:ind w:left="540"/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5"/>
                                <w:szCs w:val="25"/>
                              </w:rPr>
                              <w:t>NYS Services for Problem Gambling - OASAS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9D12" id="Text Box 11" o:spid="_x0000_s1028" type="#_x0000_t202" style="position:absolute;margin-left:240.35pt;margin-top:4pt;width:234.2pt;height:402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" fillcolor="white [3201]" stroked="f" strokeweight=".5pt">
                <v:textbox>
                  <w:txbxContent>
                    <w:p w:rsidR="002E269E" w:rsidRPr="004642C7" w:rsidRDefault="002E269E" w:rsidP="002E269E">
                      <w:pPr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  <w:t>DontBetYet.com</w:t>
                      </w:r>
                    </w:p>
                    <w:p w:rsidR="002E269E" w:rsidRPr="004642C7" w:rsidRDefault="002E269E" w:rsidP="002E269E">
                      <w:pPr>
                        <w:ind w:left="540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>Home of the “Go Away M</w:t>
                      </w:r>
                      <w:r w:rsid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 xml:space="preserve">onster!” video and </w:t>
                      </w:r>
                      <w:r w:rsidR="00D455F0">
                        <w:rPr>
                          <w:color w:val="595959" w:themeColor="text1" w:themeTint="A6"/>
                          <w:sz w:val="25"/>
                          <w:szCs w:val="25"/>
                        </w:rPr>
                        <w:t xml:space="preserve">              </w:t>
                      </w:r>
                      <w:r w:rsid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>activity kit</w:t>
                      </w:r>
                    </w:p>
                    <w:p w:rsidR="002E269E" w:rsidRPr="004642C7" w:rsidRDefault="002E269E" w:rsidP="002E269E">
                      <w:pPr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  <w:t>KnowTheOdds.org</w:t>
                      </w:r>
                    </w:p>
                    <w:p w:rsidR="002E269E" w:rsidRPr="004642C7" w:rsidRDefault="00931F9D" w:rsidP="00931F9D">
                      <w:pPr>
                        <w:ind w:left="540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 xml:space="preserve">Home of statistics, links, </w:t>
                      </w:r>
                      <w:r w:rsidR="00D455F0">
                        <w:rPr>
                          <w:color w:val="595959" w:themeColor="text1" w:themeTint="A6"/>
                          <w:sz w:val="25"/>
                          <w:szCs w:val="25"/>
                        </w:rPr>
                        <w:t xml:space="preserve">                </w:t>
                      </w:r>
                      <w:r w:rsidRP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>e-books, and videos surrounding problem gambling issues</w:t>
                      </w:r>
                    </w:p>
                    <w:p w:rsidR="002E269E" w:rsidRPr="004642C7" w:rsidRDefault="002E269E" w:rsidP="002E269E">
                      <w:pPr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  <w:t>www.NYProblemGambling.org</w:t>
                      </w:r>
                    </w:p>
                    <w:p w:rsidR="002E269E" w:rsidRPr="004642C7" w:rsidRDefault="00931F9D" w:rsidP="00931F9D">
                      <w:pPr>
                        <w:ind w:left="540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>Home of the New Yo</w:t>
                      </w:r>
                      <w:r w:rsidR="00D455F0">
                        <w:rPr>
                          <w:color w:val="595959" w:themeColor="text1" w:themeTint="A6"/>
                          <w:sz w:val="25"/>
                          <w:szCs w:val="25"/>
                        </w:rPr>
                        <w:t>rk Council on Problem Gambling:</w:t>
                      </w:r>
                      <w:r w:rsidRP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 xml:space="preserve"> training information, online classes, Annual Conference information, and general resources</w:t>
                      </w:r>
                    </w:p>
                    <w:p w:rsidR="00931F9D" w:rsidRPr="004642C7" w:rsidRDefault="00D60B74" w:rsidP="00931F9D">
                      <w:pPr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b/>
                          <w:color w:val="595959" w:themeColor="text1" w:themeTint="A6"/>
                          <w:sz w:val="25"/>
                          <w:szCs w:val="25"/>
                        </w:rPr>
                        <w:t>www.oasas.ny.gov/gambling</w:t>
                      </w:r>
                    </w:p>
                    <w:p w:rsidR="00F85A50" w:rsidRPr="004642C7" w:rsidRDefault="00F85A50" w:rsidP="00F85A50">
                      <w:pPr>
                        <w:ind w:left="540"/>
                        <w:rPr>
                          <w:color w:val="595959" w:themeColor="text1" w:themeTint="A6"/>
                          <w:sz w:val="25"/>
                          <w:szCs w:val="25"/>
                        </w:rPr>
                      </w:pPr>
                      <w:r w:rsidRPr="004642C7">
                        <w:rPr>
                          <w:color w:val="595959" w:themeColor="text1" w:themeTint="A6"/>
                          <w:sz w:val="25"/>
                          <w:szCs w:val="25"/>
                        </w:rPr>
                        <w:t>NYS Services for Problem Gambling - OASAS</w:t>
                      </w:r>
                    </w:p>
                  </w:txbxContent>
                </v:textbox>
              </v:shape>
            </w:pict>
          </mc:Fallback>
        </mc:AlternateContent>
      </w:r>
      <w:r w:rsidR="004758A1"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1DB49233" wp14:editId="33597231">
            <wp:simplePos x="0" y="0"/>
            <wp:positionH relativeFrom="margin">
              <wp:posOffset>3351306</wp:posOffset>
            </wp:positionH>
            <wp:positionV relativeFrom="paragraph">
              <wp:posOffset>5710443</wp:posOffset>
            </wp:positionV>
            <wp:extent cx="2319001" cy="813562"/>
            <wp:effectExtent l="0" t="0" r="5715" b="57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YCPG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01" cy="813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F73">
        <w:rPr>
          <w:noProof/>
          <w:lang w:eastAsia="en-US"/>
        </w:rPr>
        <w:drawing>
          <wp:anchor distT="0" distB="0" distL="114300" distR="114300" simplePos="0" relativeHeight="251712512" behindDoc="0" locked="0" layoutInCell="1" allowOverlap="1" wp14:anchorId="097E8D1B" wp14:editId="56F80D57">
            <wp:simplePos x="0" y="0"/>
            <wp:positionH relativeFrom="margin">
              <wp:posOffset>-66787</wp:posOffset>
            </wp:positionH>
            <wp:positionV relativeFrom="paragraph">
              <wp:posOffset>4669790</wp:posOffset>
            </wp:positionV>
            <wp:extent cx="2572512" cy="1739584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OPEline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739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F73" w:rsidRPr="00C875D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2495DB" wp14:editId="67959E77">
                <wp:simplePos x="0" y="0"/>
                <wp:positionH relativeFrom="margin">
                  <wp:posOffset>-261844</wp:posOffset>
                </wp:positionH>
                <wp:positionV relativeFrom="paragraph">
                  <wp:posOffset>4068034</wp:posOffset>
                </wp:positionV>
                <wp:extent cx="3072130" cy="682244"/>
                <wp:effectExtent l="0" t="0" r="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682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5D7" w:rsidRPr="00795E5A" w:rsidRDefault="00C875D7" w:rsidP="00C875D7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>Where can I find help?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95DB" id="Text Box 38" o:spid="_x0000_s1029" type="#_x0000_t202" style="position:absolute;margin-left:-20.6pt;margin-top:320.3pt;width:241.9pt;height:53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" filled="f" stroked="f" strokeweight=".5pt">
                <v:textbox>
                  <w:txbxContent>
                    <w:p w:rsidR="00C875D7" w:rsidRPr="00795E5A" w:rsidRDefault="00C875D7" w:rsidP="00C875D7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>Where can I find help?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F73" w:rsidRPr="00381A7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ED2600" wp14:editId="31D7C7FC">
                <wp:simplePos x="0" y="0"/>
                <wp:positionH relativeFrom="margin">
                  <wp:posOffset>-293631</wp:posOffset>
                </wp:positionH>
                <wp:positionV relativeFrom="paragraph">
                  <wp:posOffset>888066</wp:posOffset>
                </wp:positionV>
                <wp:extent cx="2950210" cy="3194304"/>
                <wp:effectExtent l="0" t="0" r="2540" b="63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210" cy="31943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A70" w:rsidRPr="00C875D7" w:rsidRDefault="00795E5A" w:rsidP="00381A70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Here are some </w:t>
                            </w:r>
                            <w:r w:rsidRPr="00C875D7"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warning signs</w:t>
                            </w: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to look for:</w:t>
                            </w:r>
                          </w:p>
                          <w:p w:rsidR="00381A70" w:rsidRPr="00C875D7" w:rsidRDefault="00795E5A" w:rsidP="00381A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Sudden mood changes</w:t>
                            </w:r>
                          </w:p>
                          <w:p w:rsidR="00795E5A" w:rsidRPr="00C875D7" w:rsidRDefault="00795E5A" w:rsidP="00381A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Feelings of anxiety</w:t>
                            </w:r>
                          </w:p>
                          <w:p w:rsidR="00795E5A" w:rsidRPr="00C875D7" w:rsidRDefault="00795E5A" w:rsidP="00381A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Interest in gambling conversations or use of gambling slang</w:t>
                            </w:r>
                          </w:p>
                          <w:p w:rsidR="00795E5A" w:rsidRPr="00C875D7" w:rsidRDefault="00795E5A" w:rsidP="00381A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Lying, cheating, stealing</w:t>
                            </w:r>
                          </w:p>
                          <w:p w:rsidR="00795E5A" w:rsidRPr="00C875D7" w:rsidRDefault="00795E5A" w:rsidP="00381A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Unexplained absence from school or work</w:t>
                            </w:r>
                          </w:p>
                          <w:p w:rsidR="00795E5A" w:rsidRPr="00C875D7" w:rsidRDefault="00795E5A" w:rsidP="00381A7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875D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Less time spent with friends and/or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2600" id="Text Box 37" o:spid="_x0000_s1030" type="#_x0000_t202" style="position:absolute;margin-left:-23.1pt;margin-top:69.95pt;width:232.3pt;height:251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" fillcolor="window" stroked="f" strokeweight=".5pt">
                <v:textbox>
                  <w:txbxContent>
                    <w:p w:rsidR="00381A70" w:rsidRPr="00C875D7" w:rsidRDefault="00795E5A" w:rsidP="00381A70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Here are some </w:t>
                      </w:r>
                      <w:r w:rsidRPr="00C875D7"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warning signs</w:t>
                      </w: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to look for:</w:t>
                      </w:r>
                    </w:p>
                    <w:p w:rsidR="00381A70" w:rsidRPr="00C875D7" w:rsidRDefault="00795E5A" w:rsidP="00381A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Sudden mood changes</w:t>
                      </w:r>
                    </w:p>
                    <w:p w:rsidR="00795E5A" w:rsidRPr="00C875D7" w:rsidRDefault="00795E5A" w:rsidP="00381A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Feelings of anxiety</w:t>
                      </w:r>
                    </w:p>
                    <w:p w:rsidR="00795E5A" w:rsidRPr="00C875D7" w:rsidRDefault="00795E5A" w:rsidP="00381A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Interest in gambling conversations or use of gambling slang</w:t>
                      </w:r>
                    </w:p>
                    <w:p w:rsidR="00795E5A" w:rsidRPr="00C875D7" w:rsidRDefault="00795E5A" w:rsidP="00381A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Lying, cheating, stealing</w:t>
                      </w:r>
                    </w:p>
                    <w:p w:rsidR="00795E5A" w:rsidRPr="00C875D7" w:rsidRDefault="00795E5A" w:rsidP="00381A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Unexplained absence from school or work</w:t>
                      </w:r>
                    </w:p>
                    <w:p w:rsidR="00795E5A" w:rsidRPr="00C875D7" w:rsidRDefault="00795E5A" w:rsidP="00381A7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875D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Less time spent with friends and/or family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FE9" w:rsidRPr="003309EF"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 wp14:anchorId="3E1FDD4C" wp14:editId="677982C6">
            <wp:simplePos x="0" y="0"/>
            <wp:positionH relativeFrom="margin">
              <wp:posOffset>7003796</wp:posOffset>
            </wp:positionH>
            <wp:positionV relativeFrom="paragraph">
              <wp:posOffset>3854196</wp:posOffset>
            </wp:positionV>
            <wp:extent cx="1621536" cy="204081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6" t="26344" b="24486"/>
                    <a:stretch/>
                  </pic:blipFill>
                  <pic:spPr bwMode="auto">
                    <a:xfrm>
                      <a:off x="0" y="0"/>
                      <a:ext cx="1621536" cy="20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FE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9AE1C9" wp14:editId="3FD4BF86">
                <wp:simplePos x="0" y="0"/>
                <wp:positionH relativeFrom="margin">
                  <wp:posOffset>6358128</wp:posOffset>
                </wp:positionH>
                <wp:positionV relativeFrom="paragraph">
                  <wp:posOffset>908558</wp:posOffset>
                </wp:positionV>
                <wp:extent cx="3059430" cy="3060192"/>
                <wp:effectExtent l="0" t="0" r="762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3060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E03" w:rsidRPr="00882FE9" w:rsidRDefault="003D1E03" w:rsidP="003D1E03">
                            <w:pPr>
                              <w:jc w:val="center"/>
                              <w:rPr>
                                <w:rFonts w:ascii="Calibri" w:hAnsi="Calibri"/>
                                <w:color w:val="595959" w:themeColor="text1" w:themeTint="A6"/>
                                <w:sz w:val="50"/>
                                <w:szCs w:val="50"/>
                              </w:rPr>
                            </w:pPr>
                            <w:r w:rsidRPr="00882FE9">
                              <w:rPr>
                                <w:rFonts w:ascii="Calibri" w:hAnsi="Calibri"/>
                                <w:color w:val="595959" w:themeColor="text1" w:themeTint="A6"/>
                                <w:sz w:val="50"/>
                                <w:szCs w:val="50"/>
                              </w:rPr>
                              <w:t xml:space="preserve">A video and activity kit designed to help you talk to your children about </w:t>
                            </w:r>
                            <w:r w:rsidR="00D54F77" w:rsidRPr="00882FE9">
                              <w:rPr>
                                <w:rFonts w:ascii="Calibri" w:hAnsi="Calibri"/>
                                <w:color w:val="595959" w:themeColor="text1" w:themeTint="A6"/>
                                <w:sz w:val="50"/>
                                <w:szCs w:val="50"/>
                              </w:rPr>
                              <w:t>PROBLEM GAMBLING.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E1C9" id="Text Box 7" o:spid="_x0000_s1031" type="#_x0000_t202" style="position:absolute;margin-left:500.65pt;margin-top:71.55pt;width:240.9pt;height:240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" fillcolor="white [3201]" stroked="f" strokeweight=".5pt">
                <v:textbox>
                  <w:txbxContent>
                    <w:p w:rsidR="003D1E03" w:rsidRPr="00882FE9" w:rsidRDefault="003D1E03" w:rsidP="003D1E03">
                      <w:pPr>
                        <w:jc w:val="center"/>
                        <w:rPr>
                          <w:rFonts w:ascii="Calibri" w:hAnsi="Calibri"/>
                          <w:color w:val="595959" w:themeColor="text1" w:themeTint="A6"/>
                          <w:sz w:val="50"/>
                          <w:szCs w:val="50"/>
                        </w:rPr>
                      </w:pPr>
                      <w:r w:rsidRPr="00882FE9">
                        <w:rPr>
                          <w:rFonts w:ascii="Calibri" w:hAnsi="Calibri"/>
                          <w:color w:val="595959" w:themeColor="text1" w:themeTint="A6"/>
                          <w:sz w:val="50"/>
                          <w:szCs w:val="50"/>
                        </w:rPr>
                        <w:t xml:space="preserve">A video and activity kit designed to help you talk to your children about </w:t>
                      </w:r>
                      <w:r w:rsidR="00D54F77" w:rsidRPr="00882FE9">
                        <w:rPr>
                          <w:rFonts w:ascii="Calibri" w:hAnsi="Calibri"/>
                          <w:color w:val="595959" w:themeColor="text1" w:themeTint="A6"/>
                          <w:sz w:val="50"/>
                          <w:szCs w:val="50"/>
                        </w:rPr>
                        <w:t>PROBLEM GAMBLING.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FE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C459E9" wp14:editId="0ABA1E82">
                <wp:simplePos x="0" y="0"/>
                <wp:positionH relativeFrom="page">
                  <wp:posOffset>7253859</wp:posOffset>
                </wp:positionH>
                <wp:positionV relativeFrom="paragraph">
                  <wp:posOffset>6154420</wp:posOffset>
                </wp:positionV>
                <wp:extent cx="2134616" cy="38366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4616" cy="3836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A50" w:rsidRPr="003D7B2D" w:rsidRDefault="00F85A50" w:rsidP="00F85A50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3D7B2D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DontBetYet.com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459E9" id="Text Box 14" o:spid="_x0000_s1032" type="#_x0000_t202" style="position:absolute;margin-left:571.15pt;margin-top:484.6pt;width:168.1pt;height:30.2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" fillcolor="white [3201]" stroked="f" strokeweight=".5pt">
                <v:textbox>
                  <w:txbxContent>
                    <w:p w:rsidR="00F85A50" w:rsidRPr="003D7B2D" w:rsidRDefault="00F85A50" w:rsidP="00F85A50">
                      <w:pPr>
                        <w:jc w:val="center"/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3D7B2D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DontBetYet.com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1E03">
        <w:br w:type="page"/>
      </w:r>
    </w:p>
    <w:p w:rsidR="00D85210" w:rsidRDefault="0076511E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85F7E4E" wp14:editId="227D34FA">
                <wp:simplePos x="0" y="0"/>
                <wp:positionH relativeFrom="column">
                  <wp:posOffset>1943100</wp:posOffset>
                </wp:positionH>
                <wp:positionV relativeFrom="paragraph">
                  <wp:posOffset>6953250</wp:posOffset>
                </wp:positionV>
                <wp:extent cx="741680" cy="267335"/>
                <wp:effectExtent l="0" t="0" r="127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F69" w:rsidRDefault="0076511E" w:rsidP="0076511E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 w:rsidRPr="0076511E">
                              <w:rPr>
                                <w:sz w:val="10"/>
                                <w:szCs w:val="10"/>
                              </w:rPr>
                              <w:t>1.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Decode, 2009</w:t>
                            </w:r>
                          </w:p>
                          <w:p w:rsidR="0076511E" w:rsidRPr="0076511E" w:rsidRDefault="0076511E" w:rsidP="0076511E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Welte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>, 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7E4E" id="Text Box 15" o:spid="_x0000_s1033" type="#_x0000_t202" style="position:absolute;margin-left:153pt;margin-top:547.5pt;width:58.4pt;height:2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" fillcolor="white [3201]" stroked="f" strokeweight=".5pt">
                <v:textbox>
                  <w:txbxContent>
                    <w:p w:rsidR="00162F69" w:rsidRDefault="0076511E" w:rsidP="0076511E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 w:rsidRPr="0076511E">
                        <w:rPr>
                          <w:sz w:val="10"/>
                          <w:szCs w:val="10"/>
                        </w:rPr>
                        <w:t>1.</w:t>
                      </w:r>
                      <w:r>
                        <w:rPr>
                          <w:sz w:val="10"/>
                          <w:szCs w:val="10"/>
                        </w:rPr>
                        <w:t xml:space="preserve"> Decode, 2009</w:t>
                      </w:r>
                    </w:p>
                    <w:p w:rsidR="0076511E" w:rsidRPr="0076511E" w:rsidRDefault="0076511E" w:rsidP="0076511E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2.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Welte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>, 2007</w:t>
                      </w:r>
                    </w:p>
                  </w:txbxContent>
                </v:textbox>
              </v:shape>
            </w:pict>
          </mc:Fallback>
        </mc:AlternateContent>
      </w:r>
      <w:r w:rsidR="00474BF7" w:rsidRPr="009451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EE3DA0" wp14:editId="44BF0ECC">
                <wp:simplePos x="0" y="0"/>
                <wp:positionH relativeFrom="margin">
                  <wp:posOffset>65314</wp:posOffset>
                </wp:positionH>
                <wp:positionV relativeFrom="paragraph">
                  <wp:posOffset>3380015</wp:posOffset>
                </wp:positionV>
                <wp:extent cx="2645410" cy="829764"/>
                <wp:effectExtent l="0" t="0" r="2540" b="88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829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14D" w:rsidRPr="0094514D" w:rsidRDefault="0094514D" w:rsidP="00361B5A">
                            <w:pPr>
                              <w:spacing w:after="0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4514D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…</w:t>
                            </w:r>
                            <w:r w:rsidR="002E3A9B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11%</w:t>
                            </w:r>
                            <w:r w:rsidRPr="0094514D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admit to gambling at </w:t>
                            </w:r>
                            <w:r w:rsidR="002E3A9B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twice a week or more</w:t>
                            </w:r>
                            <w:r w:rsidR="00474BF7" w:rsidRPr="00474BF7">
                              <w:rPr>
                                <w:color w:val="595959" w:themeColor="text1" w:themeTint="A6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94514D" w:rsidRPr="0094514D" w:rsidRDefault="0094514D" w:rsidP="0094514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3DA0" id="Text Box 23" o:spid="_x0000_s1034" type="#_x0000_t202" style="position:absolute;margin-left:5.15pt;margin-top:266.15pt;width:208.3pt;height:65.3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" fillcolor="window" stroked="f" strokeweight=".5pt">
                <v:textbox>
                  <w:txbxContent>
                    <w:p w:rsidR="0094514D" w:rsidRPr="0094514D" w:rsidRDefault="0094514D" w:rsidP="00361B5A">
                      <w:pPr>
                        <w:spacing w:after="0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4514D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…</w:t>
                      </w:r>
                      <w:r w:rsidR="002E3A9B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11%</w:t>
                      </w:r>
                      <w:r w:rsidRPr="0094514D">
                        <w:rPr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admit to gambling at </w:t>
                      </w:r>
                      <w:r w:rsidR="002E3A9B">
                        <w:rPr>
                          <w:color w:val="595959" w:themeColor="text1" w:themeTint="A6"/>
                          <w:sz w:val="28"/>
                          <w:szCs w:val="28"/>
                        </w:rPr>
                        <w:t>twice a week or more</w:t>
                      </w:r>
                      <w:r w:rsidR="00474BF7" w:rsidRPr="00474BF7">
                        <w:rPr>
                          <w:color w:val="595959" w:themeColor="text1" w:themeTint="A6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:rsidR="0094514D" w:rsidRPr="0094514D" w:rsidRDefault="0094514D" w:rsidP="0094514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5D5" w:rsidRPr="004642C7">
        <w:rPr>
          <w:noProof/>
          <w:lang w:eastAsia="en-US"/>
        </w:rPr>
        <w:drawing>
          <wp:anchor distT="0" distB="0" distL="114300" distR="114300" simplePos="0" relativeHeight="251713536" behindDoc="0" locked="0" layoutInCell="1" allowOverlap="1" wp14:anchorId="1F03EFCB" wp14:editId="7512FA89">
            <wp:simplePos x="0" y="0"/>
            <wp:positionH relativeFrom="margin">
              <wp:posOffset>4726940</wp:posOffset>
            </wp:positionH>
            <wp:positionV relativeFrom="paragraph">
              <wp:posOffset>5376022</wp:posOffset>
            </wp:positionV>
            <wp:extent cx="1354694" cy="1558888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694" cy="155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C7" w:rsidRPr="009451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225805" wp14:editId="6497BA90">
                <wp:simplePos x="0" y="0"/>
                <wp:positionH relativeFrom="margin">
                  <wp:align>left</wp:align>
                </wp:positionH>
                <wp:positionV relativeFrom="paragraph">
                  <wp:posOffset>4572000</wp:posOffset>
                </wp:positionV>
                <wp:extent cx="2837180" cy="2433918"/>
                <wp:effectExtent l="0" t="0" r="1270" b="508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24339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14D" w:rsidRPr="004642C7" w:rsidRDefault="0094514D" w:rsidP="0094514D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Youth gambling</w:t>
                            </w:r>
                            <w:r w:rsidR="00CA0DF2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42C7"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consequences</w:t>
                            </w: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include: </w:t>
                            </w:r>
                          </w:p>
                          <w:p w:rsidR="0094514D" w:rsidRPr="004642C7" w:rsidRDefault="0094514D" w:rsidP="0094514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Dropping grades</w:t>
                            </w:r>
                          </w:p>
                          <w:p w:rsidR="0094514D" w:rsidRPr="004642C7" w:rsidRDefault="0094514D" w:rsidP="0094514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Loss of friends/family</w:t>
                            </w:r>
                          </w:p>
                          <w:p w:rsidR="0094514D" w:rsidRPr="004642C7" w:rsidRDefault="0094514D" w:rsidP="0094514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Loss of trust and respect</w:t>
                            </w:r>
                          </w:p>
                          <w:p w:rsidR="0094514D" w:rsidRPr="004642C7" w:rsidRDefault="0094514D" w:rsidP="0094514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Deteriorating health</w:t>
                            </w:r>
                          </w:p>
                          <w:p w:rsidR="0094514D" w:rsidRPr="004642C7" w:rsidRDefault="0094514D" w:rsidP="0094514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Mental health issues</w:t>
                            </w:r>
                          </w:p>
                          <w:p w:rsidR="0094514D" w:rsidRPr="004642C7" w:rsidRDefault="0094514D" w:rsidP="0094514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Destroyed reputation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5805" id="Text Box 28" o:spid="_x0000_s1035" type="#_x0000_t202" style="position:absolute;margin-left:0;margin-top:5in;width:223.4pt;height:191.6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" fillcolor="window" stroked="f" strokeweight=".5pt">
                <v:textbox>
                  <w:txbxContent>
                    <w:p w:rsidR="0094514D" w:rsidRPr="004642C7" w:rsidRDefault="0094514D" w:rsidP="0094514D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Youth gambling</w:t>
                      </w:r>
                      <w:r w:rsidR="00CA0DF2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 w:rsidRPr="004642C7"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consequences</w:t>
                      </w: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include: </w:t>
                      </w:r>
                    </w:p>
                    <w:p w:rsidR="0094514D" w:rsidRPr="004642C7" w:rsidRDefault="0094514D" w:rsidP="0094514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Dropping grades</w:t>
                      </w:r>
                    </w:p>
                    <w:p w:rsidR="0094514D" w:rsidRPr="004642C7" w:rsidRDefault="0094514D" w:rsidP="0094514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Loss of friends/family</w:t>
                      </w:r>
                    </w:p>
                    <w:p w:rsidR="0094514D" w:rsidRPr="004642C7" w:rsidRDefault="0094514D" w:rsidP="0094514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Loss of trust and respect</w:t>
                      </w:r>
                    </w:p>
                    <w:p w:rsidR="0094514D" w:rsidRPr="004642C7" w:rsidRDefault="0094514D" w:rsidP="0094514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Deteriorating health</w:t>
                      </w:r>
                    </w:p>
                    <w:p w:rsidR="0094514D" w:rsidRPr="004642C7" w:rsidRDefault="0094514D" w:rsidP="0094514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Mental health issues</w:t>
                      </w:r>
                    </w:p>
                    <w:p w:rsidR="0094514D" w:rsidRPr="004642C7" w:rsidRDefault="0094514D" w:rsidP="0094514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Destroyed reputation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2C7" w:rsidRPr="009451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DD252B" wp14:editId="5DE7A9F4">
                <wp:simplePos x="0" y="0"/>
                <wp:positionH relativeFrom="margin">
                  <wp:posOffset>-295275</wp:posOffset>
                </wp:positionH>
                <wp:positionV relativeFrom="paragraph">
                  <wp:posOffset>4009278</wp:posOffset>
                </wp:positionV>
                <wp:extent cx="2779395" cy="7067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39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14D" w:rsidRPr="0094514D" w:rsidRDefault="0094514D" w:rsidP="00361B5A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>So 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252B" id="Text Box 26" o:spid="_x0000_s1036" type="#_x0000_t202" style="position:absolute;margin-left:-23.25pt;margin-top:315.7pt;width:218.85pt;height:55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" filled="f" stroked="f" strokeweight=".5pt">
                <v:textbox>
                  <w:txbxContent>
                    <w:p w:rsidR="0094514D" w:rsidRPr="0094514D" w:rsidRDefault="0094514D" w:rsidP="00361B5A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>So what?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2C7" w:rsidRPr="009451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FCC7C" wp14:editId="2B047888">
                <wp:simplePos x="0" y="0"/>
                <wp:positionH relativeFrom="margin">
                  <wp:posOffset>67235</wp:posOffset>
                </wp:positionH>
                <wp:positionV relativeFrom="paragraph">
                  <wp:posOffset>2259105</wp:posOffset>
                </wp:positionV>
                <wp:extent cx="2608580" cy="1183341"/>
                <wp:effectExtent l="0" t="0" r="127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8580" cy="1183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14D" w:rsidRPr="0094514D" w:rsidRDefault="0094514D" w:rsidP="00361B5A">
                            <w:pPr>
                              <w:spacing w:after="0"/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94514D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…</w:t>
                            </w:r>
                            <w:r w:rsidR="002E3A9B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68%</w:t>
                            </w:r>
                            <w:r w:rsidRPr="0094514D">
                              <w:rPr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2E3A9B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youth between the ages of 14 and 21 </w:t>
                            </w: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reported having gambled in the last year</w:t>
                            </w:r>
                            <w:r w:rsidR="00474BF7" w:rsidRPr="00474BF7">
                              <w:rPr>
                                <w:color w:val="595959" w:themeColor="text1" w:themeTint="A6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  <w:p w:rsidR="0094514D" w:rsidRPr="0094514D" w:rsidRDefault="0094514D" w:rsidP="0094514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CC7C" id="Text Box 22" o:spid="_x0000_s1037" type="#_x0000_t202" style="position:absolute;margin-left:5.3pt;margin-top:177.9pt;width:205.4pt;height:93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" fillcolor="window" stroked="f" strokeweight=".5pt">
                <v:textbox>
                  <w:txbxContent>
                    <w:p w:rsidR="0094514D" w:rsidRPr="0094514D" w:rsidRDefault="0094514D" w:rsidP="00361B5A">
                      <w:pPr>
                        <w:spacing w:after="0"/>
                        <w:rPr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94514D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…</w:t>
                      </w:r>
                      <w:r w:rsidR="002E3A9B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68%</w:t>
                      </w:r>
                      <w:r w:rsidRPr="0094514D">
                        <w:rPr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of </w:t>
                      </w:r>
                      <w:r w:rsidR="002E3A9B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youth between the ages of 14 and 21 </w:t>
                      </w: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reported having gambled in the last year</w:t>
                      </w:r>
                      <w:r w:rsidR="00474BF7" w:rsidRPr="00474BF7">
                        <w:rPr>
                          <w:color w:val="595959" w:themeColor="text1" w:themeTint="A6"/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  <w:p w:rsidR="0094514D" w:rsidRPr="0094514D" w:rsidRDefault="0094514D" w:rsidP="0094514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2C7" w:rsidRPr="00ED799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2F856ABC" wp14:editId="2C5C67D8">
                <wp:simplePos x="0" y="0"/>
                <wp:positionH relativeFrom="margin">
                  <wp:posOffset>3079376</wp:posOffset>
                </wp:positionH>
                <wp:positionV relativeFrom="paragraph">
                  <wp:posOffset>3267635</wp:posOffset>
                </wp:positionV>
                <wp:extent cx="3084195" cy="3872753"/>
                <wp:effectExtent l="0" t="0" r="190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38727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99A" w:rsidRPr="005538D1" w:rsidRDefault="00ED799A" w:rsidP="00ED799A">
                            <w:pPr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Use teachable moments!</w:t>
                            </w:r>
                          </w:p>
                          <w:p w:rsidR="00795E5A" w:rsidRPr="004642C7" w:rsidRDefault="00795E5A" w:rsidP="00795E5A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The next time you see a bill</w:t>
                            </w:r>
                            <w:r w:rsidR="002A3FB4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board for a gambling venue, or</w:t>
                            </w: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gambling in a movie ask your child what h</w:t>
                            </w:r>
                            <w:r w:rsidR="002A3FB4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e/she thinks about the gambling behaviors.</w:t>
                            </w:r>
                          </w:p>
                          <w:p w:rsidR="00ED799A" w:rsidRPr="004642C7" w:rsidRDefault="002A3FB4" w:rsidP="00ED799A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Or, v</w:t>
                            </w:r>
                            <w:r w:rsidR="00ED799A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isit</w:t>
                            </w:r>
                            <w:r w:rsidR="00C340C7">
                              <w:rPr>
                                <w:b/>
                                <w:color w:val="66CC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799A" w:rsidRPr="004642C7">
                              <w:rPr>
                                <w:b/>
                                <w:color w:val="66CCFF"/>
                                <w:sz w:val="28"/>
                                <w:szCs w:val="28"/>
                              </w:rPr>
                              <w:t xml:space="preserve">DontBetYet.com </w:t>
                            </w:r>
                            <w:r w:rsidR="00ED799A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to watch the video </w:t>
                            </w:r>
                            <w:r w:rsid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="00A875D5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ED799A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with your </w:t>
                            </w:r>
                            <w:r w:rsid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="00ED799A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children and </w:t>
                            </w:r>
                            <w:r w:rsid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="00ED799A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use the </w:t>
                            </w:r>
                            <w:r w:rsidR="004642C7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 w:rsidR="00ED799A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activities to get </w:t>
                            </w:r>
                            <w:r w:rsidR="004642C7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="00ED799A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the discussion </w:t>
                            </w:r>
                            <w:r w:rsidR="004642C7"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6ABC" id="Text Box 32" o:spid="_x0000_s1038" type="#_x0000_t202" style="position:absolute;margin-left:242.45pt;margin-top:257.3pt;width:242.85pt;height:304.95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" fillcolor="window" stroked="f" strokeweight=".5pt">
                <v:textbox>
                  <w:txbxContent>
                    <w:p w:rsidR="00ED799A" w:rsidRPr="005538D1" w:rsidRDefault="00ED799A" w:rsidP="00ED799A">
                      <w:pPr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Use teachable moments!</w:t>
                      </w:r>
                    </w:p>
                    <w:p w:rsidR="00795E5A" w:rsidRPr="004642C7" w:rsidRDefault="00795E5A" w:rsidP="00795E5A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The next time you see a bill</w:t>
                      </w:r>
                      <w:r w:rsidR="002A3FB4">
                        <w:rPr>
                          <w:color w:val="595959" w:themeColor="text1" w:themeTint="A6"/>
                          <w:sz w:val="28"/>
                          <w:szCs w:val="28"/>
                        </w:rPr>
                        <w:t>board for a gambling venue, or</w:t>
                      </w: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gambling in a movie ask your child what h</w:t>
                      </w:r>
                      <w:r w:rsidR="002A3FB4">
                        <w:rPr>
                          <w:color w:val="595959" w:themeColor="text1" w:themeTint="A6"/>
                          <w:sz w:val="28"/>
                          <w:szCs w:val="28"/>
                        </w:rPr>
                        <w:t>e/she thinks about the gambling behaviors.</w:t>
                      </w:r>
                    </w:p>
                    <w:p w:rsidR="00ED799A" w:rsidRPr="004642C7" w:rsidRDefault="002A3FB4" w:rsidP="00ED799A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color w:val="595959" w:themeColor="text1" w:themeTint="A6"/>
                          <w:sz w:val="28"/>
                          <w:szCs w:val="28"/>
                        </w:rPr>
                        <w:t>Or, v</w:t>
                      </w:r>
                      <w:r w:rsidR="00ED799A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isit</w:t>
                      </w:r>
                      <w:r w:rsidR="00C340C7">
                        <w:rPr>
                          <w:b/>
                          <w:color w:val="66CCFF"/>
                          <w:sz w:val="28"/>
                          <w:szCs w:val="28"/>
                        </w:rPr>
                        <w:t xml:space="preserve"> </w:t>
                      </w:r>
                      <w:r w:rsidR="00ED799A" w:rsidRPr="004642C7">
                        <w:rPr>
                          <w:b/>
                          <w:color w:val="66CCFF"/>
                          <w:sz w:val="28"/>
                          <w:szCs w:val="28"/>
                        </w:rPr>
                        <w:t xml:space="preserve">DontBetYet.com </w:t>
                      </w:r>
                      <w:r w:rsidR="00ED799A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to watch the video </w:t>
                      </w:r>
                      <w:r w:rsid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        </w:t>
                      </w:r>
                      <w:r w:rsidR="00A875D5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</w:t>
                      </w:r>
                      <w:r w:rsidR="00ED799A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with your </w:t>
                      </w:r>
                      <w:r w:rsid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="00ED799A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children and </w:t>
                      </w:r>
                      <w:r w:rsid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              </w:t>
                      </w:r>
                      <w:r w:rsidR="00ED799A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use the </w:t>
                      </w:r>
                      <w:r w:rsidR="004642C7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                  </w:t>
                      </w:r>
                      <w:r w:rsidR="00ED799A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activities to get </w:t>
                      </w:r>
                      <w:r w:rsidR="004642C7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               </w:t>
                      </w:r>
                      <w:r w:rsidR="00ED799A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the discussion </w:t>
                      </w:r>
                      <w:r w:rsidR="004642C7"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          </w:t>
                      </w:r>
                      <w:r w:rsid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started.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2C7" w:rsidRPr="00ED799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089020" wp14:editId="138E007B">
                <wp:simplePos x="0" y="0"/>
                <wp:positionH relativeFrom="column">
                  <wp:posOffset>3119718</wp:posOffset>
                </wp:positionH>
                <wp:positionV relativeFrom="paragraph">
                  <wp:posOffset>282388</wp:posOffset>
                </wp:positionV>
                <wp:extent cx="2961640" cy="2111188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21111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99A" w:rsidRPr="005538D1" w:rsidRDefault="00ED799A" w:rsidP="00361B5A">
                            <w:pPr>
                              <w:jc w:val="right"/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…early and often!</w:t>
                            </w:r>
                          </w:p>
                          <w:p w:rsidR="00ED799A" w:rsidRPr="004642C7" w:rsidRDefault="00ED799A" w:rsidP="00361B5A">
                            <w:pPr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*If they don’t hear it from you first, they’ll hear it from someone else.</w:t>
                            </w:r>
                          </w:p>
                          <w:p w:rsidR="00ED799A" w:rsidRPr="00ED799A" w:rsidRDefault="00ED799A" w:rsidP="00361B5A">
                            <w:pPr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*The earlier youth start gambling, the more likely they are to have a problem</w:t>
                            </w:r>
                            <w:r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89020" id="Text Box 30" o:spid="_x0000_s1039" type="#_x0000_t202" style="position:absolute;margin-left:245.65pt;margin-top:22.25pt;width:233.2pt;height:16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" fillcolor="window" stroked="f" strokeweight=".5pt">
                <v:textbox>
                  <w:txbxContent>
                    <w:p w:rsidR="00ED799A" w:rsidRPr="005538D1" w:rsidRDefault="00ED799A" w:rsidP="00361B5A">
                      <w:pPr>
                        <w:jc w:val="right"/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…early and often!</w:t>
                      </w:r>
                    </w:p>
                    <w:p w:rsidR="00ED799A" w:rsidRPr="004642C7" w:rsidRDefault="00ED799A" w:rsidP="00361B5A">
                      <w:pPr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*If they don’t hear it from you first, they’ll hear it from someone else.</w:t>
                      </w:r>
                    </w:p>
                    <w:p w:rsidR="00ED799A" w:rsidRPr="00ED799A" w:rsidRDefault="00ED799A" w:rsidP="00361B5A">
                      <w:pPr>
                        <w:rPr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*The earlier youth start gambling, the more likely they are to have a problem</w:t>
                      </w:r>
                      <w:r>
                        <w:rPr>
                          <w:color w:val="595959" w:themeColor="text1" w:themeTint="A6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38D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039" behindDoc="0" locked="0" layoutInCell="1" allowOverlap="1" wp14:anchorId="6C1C4358" wp14:editId="13507C03">
                <wp:simplePos x="0" y="0"/>
                <wp:positionH relativeFrom="page">
                  <wp:posOffset>6911788</wp:posOffset>
                </wp:positionH>
                <wp:positionV relativeFrom="paragraph">
                  <wp:posOffset>537881</wp:posOffset>
                </wp:positionV>
                <wp:extent cx="2974340" cy="6185647"/>
                <wp:effectExtent l="0" t="0" r="0" b="57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61856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05CE" w:rsidRPr="005538D1" w:rsidRDefault="00AB05CE" w:rsidP="00AB05CE">
                            <w:pPr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All of the following tools are available</w:t>
                            </w:r>
                            <w:r w:rsidR="00B947BC" w:rsidRPr="005538D1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 xml:space="preserve"> for *FREE*</w:t>
                            </w:r>
                            <w:r w:rsidRPr="005538D1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 xml:space="preserve"> at</w:t>
                            </w:r>
                            <w:r w:rsidR="005538D1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:rsidR="00AB05CE" w:rsidRPr="005538D1" w:rsidRDefault="00AB05CE" w:rsidP="005538D1">
                            <w:pPr>
                              <w:jc w:val="center"/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DontBetYet.com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“Go Away Monster” Video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“Go Away Monster” Storybook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Gambling True/False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Fill in the Blank Worksheet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Create Your Own Budget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Solving Problems Math Activity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What Does Gambling Look Like to You? Activity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Healthy Activities Word Search</w:t>
                            </w:r>
                          </w:p>
                          <w:p w:rsidR="00B947BC" w:rsidRPr="005538D1" w:rsidRDefault="00B947BC" w:rsidP="00B947B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5538D1">
                              <w:rPr>
                                <w:color w:val="595959" w:themeColor="text1" w:themeTint="A6"/>
                                <w:sz w:val="30"/>
                                <w:szCs w:val="30"/>
                              </w:rPr>
                              <w:t>“People to Talk To” Word Scramble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4358" id="Text Box 17" o:spid="_x0000_s1040" type="#_x0000_t202" style="position:absolute;margin-left:544.25pt;margin-top:42.35pt;width:234.2pt;height:487.05pt;z-index:2516710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" fillcolor="window" stroked="f" strokeweight=".5pt">
                <v:textbox>
                  <w:txbxContent>
                    <w:p w:rsidR="00AB05CE" w:rsidRPr="005538D1" w:rsidRDefault="00AB05CE" w:rsidP="00AB05CE">
                      <w:pPr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All of the following tools are available</w:t>
                      </w:r>
                      <w:r w:rsidR="00B947BC" w:rsidRPr="005538D1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 xml:space="preserve"> for *FREE*</w:t>
                      </w:r>
                      <w:r w:rsidRPr="005538D1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 xml:space="preserve"> at</w:t>
                      </w:r>
                      <w:r w:rsidR="005538D1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:</w:t>
                      </w:r>
                    </w:p>
                    <w:p w:rsidR="00AB05CE" w:rsidRPr="005538D1" w:rsidRDefault="00AB05CE" w:rsidP="005538D1">
                      <w:pPr>
                        <w:jc w:val="center"/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DontBetYet.com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“Go Away Monster” Video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“Go Away Monster” Storybook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Gambling True/False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Fill in the Blank Worksheet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Create Your Own Budget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Solving Problems Math Activity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What Does Gambling Look Like to You? Activity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Healthy Activities Word Search</w:t>
                      </w:r>
                    </w:p>
                    <w:p w:rsidR="00B947BC" w:rsidRPr="005538D1" w:rsidRDefault="00B947BC" w:rsidP="00B947B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5538D1">
                        <w:rPr>
                          <w:color w:val="595959" w:themeColor="text1" w:themeTint="A6"/>
                          <w:sz w:val="30"/>
                          <w:szCs w:val="30"/>
                        </w:rPr>
                        <w:t>“People to Talk To” Word Scramble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38D1" w:rsidRPr="00ED799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B22814" wp14:editId="7AB84873">
                <wp:simplePos x="0" y="0"/>
                <wp:positionH relativeFrom="margin">
                  <wp:align>center</wp:align>
                </wp:positionH>
                <wp:positionV relativeFrom="paragraph">
                  <wp:posOffset>2285142</wp:posOffset>
                </wp:positionV>
                <wp:extent cx="2974340" cy="99974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999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99A" w:rsidRPr="0094514D" w:rsidRDefault="00ED799A" w:rsidP="00ED799A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>How do I start the conversation?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22814" id="Text Box 31" o:spid="_x0000_s1041" type="#_x0000_t202" style="position:absolute;margin-left:0;margin-top:179.95pt;width:234.2pt;height:78.7pt;z-index:2517002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" filled="f" stroked="f" strokeweight=".5pt">
                <v:textbox>
                  <w:txbxContent>
                    <w:p w:rsidR="00ED799A" w:rsidRPr="0094514D" w:rsidRDefault="00ED799A" w:rsidP="00ED799A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>How do I start the conversation?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855" w:rsidRPr="00ED799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C06508" wp14:editId="11F0A41F">
                <wp:simplePos x="0" y="0"/>
                <wp:positionH relativeFrom="margin">
                  <wp:posOffset>3084830</wp:posOffset>
                </wp:positionH>
                <wp:positionV relativeFrom="paragraph">
                  <wp:posOffset>-266812</wp:posOffset>
                </wp:positionV>
                <wp:extent cx="2974340" cy="646176"/>
                <wp:effectExtent l="0" t="0" r="0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646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99A" w:rsidRPr="0094514D" w:rsidRDefault="00ED799A" w:rsidP="00ED799A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>When to talk…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6508" id="Text Box 29" o:spid="_x0000_s1042" type="#_x0000_t202" style="position:absolute;margin-left:242.9pt;margin-top:-21pt;width:234.2pt;height:50.9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" filled="f" stroked="f" strokeweight=".5pt">
                <v:textbox>
                  <w:txbxContent>
                    <w:p w:rsidR="00ED799A" w:rsidRPr="0094514D" w:rsidRDefault="00ED799A" w:rsidP="00ED799A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>When to talk…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C90" w:rsidRPr="0094514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D50649" wp14:editId="225F143C">
                <wp:simplePos x="0" y="0"/>
                <wp:positionH relativeFrom="margin">
                  <wp:posOffset>0</wp:posOffset>
                </wp:positionH>
                <wp:positionV relativeFrom="paragraph">
                  <wp:posOffset>1855582</wp:posOffset>
                </wp:positionV>
                <wp:extent cx="2584450" cy="365760"/>
                <wp:effectExtent l="0" t="0" r="635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36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514D" w:rsidRPr="0094514D" w:rsidRDefault="0094514D" w:rsidP="00361B5A">
                            <w:pPr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</w:pPr>
                            <w:r w:rsidRPr="0094514D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IN REALITY…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50649" id="Text Box 25" o:spid="_x0000_s1043" type="#_x0000_t202" style="position:absolute;margin-left:0;margin-top:146.1pt;width:203.5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" fillcolor="window" stroked="f" strokeweight=".5pt">
                <v:textbox>
                  <w:txbxContent>
                    <w:p w:rsidR="0094514D" w:rsidRPr="0094514D" w:rsidRDefault="0094514D" w:rsidP="00361B5A">
                      <w:pPr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</w:pPr>
                      <w:r w:rsidRPr="0094514D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IN REALITY…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C9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9802FC" wp14:editId="46B7586F">
                <wp:simplePos x="0" y="0"/>
                <wp:positionH relativeFrom="margin">
                  <wp:posOffset>0</wp:posOffset>
                </wp:positionH>
                <wp:positionV relativeFrom="paragraph">
                  <wp:posOffset>751952</wp:posOffset>
                </wp:positionV>
                <wp:extent cx="2486660" cy="1109345"/>
                <wp:effectExtent l="0" t="0" r="889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660" cy="1109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14D" w:rsidRPr="00474BF7" w:rsidRDefault="0094514D" w:rsidP="00361B5A">
                            <w:pPr>
                              <w:rPr>
                                <w:color w:val="595959" w:themeColor="text1" w:themeTint="A6"/>
                                <w:sz w:val="26"/>
                                <w:szCs w:val="26"/>
                                <w:vertAlign w:val="superscript"/>
                              </w:rPr>
                            </w:pPr>
                            <w:bookmarkStart w:id="0" w:name="_GoBack"/>
                            <w:r w:rsidRPr="00A43C90">
                              <w:rPr>
                                <w:b/>
                                <w:color w:val="595959" w:themeColor="text1" w:themeTint="A6"/>
                                <w:sz w:val="30"/>
                                <w:szCs w:val="30"/>
                              </w:rPr>
                              <w:t>Only 13%</w:t>
                            </w:r>
                            <w:r w:rsidRPr="0094514D"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642C7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of parents believe that their child actually gambles for money</w:t>
                            </w:r>
                            <w:r w:rsidR="00474BF7">
                              <w:rPr>
                                <w:color w:val="595959" w:themeColor="text1" w:themeTint="A6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802FC" id="Text Box 21" o:spid="_x0000_s1044" type="#_x0000_t202" style="position:absolute;margin-left:0;margin-top:59.2pt;width:195.8pt;height:87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" fillcolor="white [3201]" stroked="f" strokeweight=".5pt">
                <v:textbox>
                  <w:txbxContent>
                    <w:p w:rsidR="0094514D" w:rsidRPr="00474BF7" w:rsidRDefault="0094514D" w:rsidP="00361B5A">
                      <w:pPr>
                        <w:rPr>
                          <w:color w:val="595959" w:themeColor="text1" w:themeTint="A6"/>
                          <w:sz w:val="26"/>
                          <w:szCs w:val="26"/>
                          <w:vertAlign w:val="superscript"/>
                        </w:rPr>
                      </w:pPr>
                      <w:bookmarkStart w:id="1" w:name="_GoBack"/>
                      <w:r w:rsidRPr="00A43C90">
                        <w:rPr>
                          <w:b/>
                          <w:color w:val="595959" w:themeColor="text1" w:themeTint="A6"/>
                          <w:sz w:val="30"/>
                          <w:szCs w:val="30"/>
                        </w:rPr>
                        <w:t>Only 13%</w:t>
                      </w:r>
                      <w:r w:rsidRPr="0094514D">
                        <w:rPr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r w:rsidRPr="004642C7">
                        <w:rPr>
                          <w:color w:val="595959" w:themeColor="text1" w:themeTint="A6"/>
                          <w:sz w:val="28"/>
                          <w:szCs w:val="28"/>
                        </w:rPr>
                        <w:t>of parents believe that their child actually gambles for money</w:t>
                      </w:r>
                      <w:r w:rsidR="00474BF7">
                        <w:rPr>
                          <w:color w:val="595959" w:themeColor="text1" w:themeTint="A6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43C90" w:rsidRPr="00602AB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C880D5" wp14:editId="61030B12">
                <wp:simplePos x="0" y="0"/>
                <wp:positionH relativeFrom="margin">
                  <wp:posOffset>-255270</wp:posOffset>
                </wp:positionH>
                <wp:positionV relativeFrom="paragraph">
                  <wp:posOffset>-226583</wp:posOffset>
                </wp:positionV>
                <wp:extent cx="2974340" cy="9544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34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2ABF" w:rsidRPr="0094514D" w:rsidRDefault="00602ABF" w:rsidP="00361B5A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94514D"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>Why talk to my kids about</w:t>
                            </w:r>
                            <w:r w:rsidR="00361B5A"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94514D">
                              <w:rPr>
                                <w:rFonts w:ascii="Calibri" w:hAnsi="Calibri"/>
                                <w:b/>
                                <w:color w:val="00B0F0"/>
                                <w:sz w:val="48"/>
                                <w:szCs w:val="48"/>
                              </w:rPr>
                              <w:t>gambling?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80D5" id="Text Box 19" o:spid="_x0000_s1045" type="#_x0000_t202" style="position:absolute;margin-left:-20.1pt;margin-top:-17.85pt;width:234.2pt;height:75.1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" filled="f" stroked="f" strokeweight=".5pt">
                <v:textbox>
                  <w:txbxContent>
                    <w:p w:rsidR="00602ABF" w:rsidRPr="0094514D" w:rsidRDefault="00602ABF" w:rsidP="00361B5A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94514D"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>Why talk to my kids about</w:t>
                      </w:r>
                      <w:r w:rsidR="00361B5A"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 xml:space="preserve"> </w:t>
                      </w:r>
                      <w:r w:rsidRPr="0094514D">
                        <w:rPr>
                          <w:rFonts w:ascii="Calibri" w:hAnsi="Calibri"/>
                          <w:b/>
                          <w:color w:val="00B0F0"/>
                          <w:sz w:val="48"/>
                          <w:szCs w:val="48"/>
                        </w:rPr>
                        <w:t>gambling?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4F7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24A302" wp14:editId="518E2F09">
                <wp:simplePos x="0" y="0"/>
                <wp:positionH relativeFrom="column">
                  <wp:posOffset>6445138</wp:posOffset>
                </wp:positionH>
                <wp:positionV relativeFrom="paragraph">
                  <wp:posOffset>-143286</wp:posOffset>
                </wp:positionV>
                <wp:extent cx="2974848" cy="621792"/>
                <wp:effectExtent l="0" t="0" r="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848" cy="621792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05CE" w:rsidRPr="002E269E" w:rsidRDefault="00AB05CE" w:rsidP="00AB05C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Tools Available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4A302" id="Text Box 16" o:spid="_x0000_s1046" type="#_x0000_t202" style="position:absolute;margin-left:507.5pt;margin-top:-11.3pt;width:234.25pt;height:48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" fillcolor="#6cf" stroked="f" strokeweight=".5pt">
                <v:textbox>
                  <w:txbxContent>
                    <w:p w:rsidR="00AB05CE" w:rsidRPr="002E269E" w:rsidRDefault="00AB05CE" w:rsidP="00AB05CE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56"/>
                        </w:rPr>
                        <w:t>Tools Available</w:t>
                      </w:r>
                    </w:p>
                  </w:txbxContent>
                </v:textbox>
              </v:shape>
            </w:pict>
          </mc:Fallback>
        </mc:AlternateContent>
      </w:r>
      <w:r w:rsidR="00431B3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2924175</wp:posOffset>
                </wp:positionH>
                <wp:positionV relativeFrom="page">
                  <wp:align>top</wp:align>
                </wp:positionV>
                <wp:extent cx="3383280" cy="7772400"/>
                <wp:effectExtent l="0" t="0" r="26670" b="19050"/>
                <wp:wrapNone/>
                <wp:docPr id="9" name="Group 9" descr="Fold guide lines. Delete before print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280" cy="7772400"/>
                          <a:chOff x="0" y="0"/>
                          <a:chExt cx="3381375" cy="7772400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3381375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5A384" id="Group 9" o:spid="_x0000_s1026" alt="Fold guide lines. Delete before printing." style="position:absolute;margin-left:230.25pt;margin-top:0;width:266.4pt;height:612pt;z-index:-251651072;mso-position-vertical:top;mso-position-vertical-relative:page;mso-width-relative:margin" coordsize="33813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">
                <v:line id="Straight Connector 4" o:spid="_x0000_s1027" style="position:absolute;visibility:visible;mso-wrap-style:square" from="33813,0" to="3381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Su8QAAADaAAAADwAAAGRycy9kb3ducmV2LnhtbESPT2vCQBTE70K/w/IK3uqmoqJpNlIF&#10;g6V68N/9kX1N0mbfhuxq4rfvFgoeh5n5DZMse1OLG7WusqzgdRSBIM6trrhQcD5tXuYgnEfWWFsm&#10;BXdysEyfBgnG2nZ8oNvRFyJA2MWooPS+iaV0eUkG3cg2xMH7sq1BH2RbSN1iF+CmluMomkmDFYeF&#10;Ehtal5T/HK9GweYD95/TbjW7ZLv1IZvmi+t3ppUaPvfvbyA89f4R/m9vtYIJ/F0JN0C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1K7xAAAANoAAAAPAAAAAAAAAAAA&#10;AAAAAKECAABkcnMvZG93bnJldi54bWxQSwUGAAAAAAQABAD5AAAAkgMAAAAA&#10;" strokecolor="#d8d8d8 [2732]" strokeweight=".5pt">
                  <v:stroke joinstyle="miter"/>
                </v:line>
                <v:line id="Straight Connector 5" o:spid="_x0000_s1028" style="position:absolute;visibility:visible;mso-wrap-style:square" from="0,0" to="0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/3IMQAAADaAAAADwAAAGRycy9kb3ducmV2LnhtbESPT2vCQBTE74V+h+UJ3nSjEGljNtIK&#10;hpa2B//dH9lnEpt9G7Krid/eLQg9DjPzGyZdDaYRV+pcbVnBbBqBIC6srrlUcNhvJi8gnEfW2Fgm&#10;BTdysMqen1JMtO15S9edL0WAsEtQQeV9m0jpiooMuqltiYN3sp1BH2RXSt1hH+CmkfMoWkiDNYeF&#10;CltaV1T87i5GweYTf77i/n1xzL/X2zwuXi/nXCs1Hg1vSxCeBv8ffrQ/tIIY/q6EGy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3/cgxAAAANoAAAAPAAAAAAAAAAAA&#10;AAAAAKECAABkcnMvZG93bnJldi54bWxQSwUGAAAAAAQABAD5AAAAkgMAAAAA&#10;" strokecolor="#d8d8d8 [2732]" strokeweight=".5pt">
                  <v:stroke joinstyle="miter"/>
                </v:line>
                <w10:wrap anchory="page"/>
              </v:group>
            </w:pict>
          </mc:Fallback>
        </mc:AlternateContent>
      </w:r>
    </w:p>
    <w:sectPr w:rsidR="00D85210" w:rsidSect="00431B3B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CEE5190"/>
    <w:lvl w:ilvl="0">
      <w:start w:val="1"/>
      <w:numFmt w:val="bullet"/>
      <w:pStyle w:val="List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74CBC8" w:themeColor="accent1"/>
      </w:rPr>
    </w:lvl>
  </w:abstractNum>
  <w:abstractNum w:abstractNumId="1">
    <w:nsid w:val="04101BA0"/>
    <w:multiLevelType w:val="hybridMultilevel"/>
    <w:tmpl w:val="4E2690CE"/>
    <w:lvl w:ilvl="0" w:tplc="5008D548">
      <w:start w:val="1"/>
      <w:numFmt w:val="bullet"/>
      <w:lvlText w:val="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F6221"/>
    <w:multiLevelType w:val="hybridMultilevel"/>
    <w:tmpl w:val="1254949E"/>
    <w:lvl w:ilvl="0" w:tplc="21ECCD70">
      <w:start w:val="1"/>
      <w:numFmt w:val="bullet"/>
      <w:lvlText w:val="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34D09"/>
    <w:multiLevelType w:val="hybridMultilevel"/>
    <w:tmpl w:val="9AE4AE9E"/>
    <w:lvl w:ilvl="0" w:tplc="AE64DDC4">
      <w:start w:val="1"/>
      <w:numFmt w:val="bullet"/>
      <w:lvlText w:val="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60A54"/>
    <w:multiLevelType w:val="hybridMultilevel"/>
    <w:tmpl w:val="0EC018A8"/>
    <w:lvl w:ilvl="0" w:tplc="5636C402">
      <w:start w:val="1"/>
      <w:numFmt w:val="bullet"/>
      <w:lvlText w:val="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55828"/>
    <w:multiLevelType w:val="hybridMultilevel"/>
    <w:tmpl w:val="59D84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355B0"/>
    <w:multiLevelType w:val="hybridMultilevel"/>
    <w:tmpl w:val="001A47E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05FED"/>
    <w:multiLevelType w:val="hybridMultilevel"/>
    <w:tmpl w:val="80C0DBDA"/>
    <w:lvl w:ilvl="0" w:tplc="8FE84982">
      <w:start w:val="1"/>
      <w:numFmt w:val="bullet"/>
      <w:lvlText w:val="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290173"/>
    <w:multiLevelType w:val="hybridMultilevel"/>
    <w:tmpl w:val="8716CC84"/>
    <w:lvl w:ilvl="0" w:tplc="68144B84">
      <w:start w:val="1"/>
      <w:numFmt w:val="bullet"/>
      <w:lvlText w:val="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4585A"/>
    <w:multiLevelType w:val="hybridMultilevel"/>
    <w:tmpl w:val="860E61EE"/>
    <w:lvl w:ilvl="0" w:tplc="5636C402">
      <w:start w:val="1"/>
      <w:numFmt w:val="bullet"/>
      <w:lvlText w:val="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CC1FEE"/>
    <w:multiLevelType w:val="hybridMultilevel"/>
    <w:tmpl w:val="B630C6A6"/>
    <w:lvl w:ilvl="0" w:tplc="467A0608">
      <w:start w:val="1"/>
      <w:numFmt w:val="bullet"/>
      <w:lvlText w:val="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2C7BF5"/>
    <w:multiLevelType w:val="hybridMultilevel"/>
    <w:tmpl w:val="7C925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AC43A5"/>
    <w:multiLevelType w:val="hybridMultilevel"/>
    <w:tmpl w:val="D0BEA824"/>
    <w:lvl w:ilvl="0" w:tplc="0646164E">
      <w:start w:val="1"/>
      <w:numFmt w:val="bullet"/>
      <w:lvlText w:val="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11"/>
  </w:num>
  <w:num w:numId="5">
    <w:abstractNumId w:val="10"/>
  </w:num>
  <w:num w:numId="6">
    <w:abstractNumId w:val="7"/>
  </w:num>
  <w:num w:numId="7">
    <w:abstractNumId w:val="8"/>
  </w:num>
  <w:num w:numId="8">
    <w:abstractNumId w:val="1"/>
  </w:num>
  <w:num w:numId="9">
    <w:abstractNumId w:val="12"/>
  </w:num>
  <w:num w:numId="10">
    <w:abstractNumId w:val="3"/>
  </w:num>
  <w:num w:numId="11">
    <w:abstractNumId w:val="2"/>
  </w:num>
  <w:num w:numId="12">
    <w:abstractNumId w:val="4"/>
  </w:num>
  <w:num w:numId="13">
    <w:abstractNumId w:val="9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03"/>
    <w:rsid w:val="00162F69"/>
    <w:rsid w:val="00163855"/>
    <w:rsid w:val="001976D1"/>
    <w:rsid w:val="00245B30"/>
    <w:rsid w:val="0027014C"/>
    <w:rsid w:val="002A3FB4"/>
    <w:rsid w:val="002B56D3"/>
    <w:rsid w:val="002E269E"/>
    <w:rsid w:val="002E3A9B"/>
    <w:rsid w:val="003309EF"/>
    <w:rsid w:val="00361B5A"/>
    <w:rsid w:val="00381A70"/>
    <w:rsid w:val="003D1E03"/>
    <w:rsid w:val="003D7B2D"/>
    <w:rsid w:val="00431B3B"/>
    <w:rsid w:val="00455FAF"/>
    <w:rsid w:val="004642C7"/>
    <w:rsid w:val="00474BF7"/>
    <w:rsid w:val="004758A1"/>
    <w:rsid w:val="004872EA"/>
    <w:rsid w:val="004D4F73"/>
    <w:rsid w:val="005538D1"/>
    <w:rsid w:val="005B32FB"/>
    <w:rsid w:val="00602588"/>
    <w:rsid w:val="00602ABF"/>
    <w:rsid w:val="00622675"/>
    <w:rsid w:val="006A21F1"/>
    <w:rsid w:val="006B2F14"/>
    <w:rsid w:val="00705D04"/>
    <w:rsid w:val="0076511E"/>
    <w:rsid w:val="00795E5A"/>
    <w:rsid w:val="007A62C3"/>
    <w:rsid w:val="007F794A"/>
    <w:rsid w:val="00882FE9"/>
    <w:rsid w:val="00931F9D"/>
    <w:rsid w:val="0094514D"/>
    <w:rsid w:val="00982A0D"/>
    <w:rsid w:val="009C68D5"/>
    <w:rsid w:val="00A43C90"/>
    <w:rsid w:val="00A875D5"/>
    <w:rsid w:val="00AB05CE"/>
    <w:rsid w:val="00B947BC"/>
    <w:rsid w:val="00BB75AB"/>
    <w:rsid w:val="00BE5678"/>
    <w:rsid w:val="00C102EE"/>
    <w:rsid w:val="00C340C7"/>
    <w:rsid w:val="00C875D7"/>
    <w:rsid w:val="00CA0DF2"/>
    <w:rsid w:val="00CD1666"/>
    <w:rsid w:val="00D455F0"/>
    <w:rsid w:val="00D54F77"/>
    <w:rsid w:val="00D60B74"/>
    <w:rsid w:val="00D85210"/>
    <w:rsid w:val="00DB0271"/>
    <w:rsid w:val="00DE063D"/>
    <w:rsid w:val="00EC6B4A"/>
    <w:rsid w:val="00ED799A"/>
    <w:rsid w:val="00F37B60"/>
    <w:rsid w:val="00F71998"/>
    <w:rsid w:val="00F85A50"/>
    <w:rsid w:val="00FE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8A5039-6AAF-4BE8-9CB1-5ED171EA4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16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74CBC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74CBC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ostTable">
    <w:name w:val="Host Table"/>
    <w:basedOn w:val="TableNormal"/>
    <w:uiPriority w:val="99"/>
    <w:pPr>
      <w:spacing w:after="0"/>
    </w:pPr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pPr>
      <w:spacing w:before="98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styleId="BlockText">
    <w:name w:val="Block Text"/>
    <w:basedOn w:val="Normal"/>
    <w:uiPriority w:val="1"/>
    <w:unhideWhenUsed/>
    <w:qFormat/>
    <w:pPr>
      <w:spacing w:line="252" w:lineRule="auto"/>
      <w:ind w:left="504" w:right="504"/>
    </w:pPr>
    <w:rPr>
      <w:color w:val="FFFFFF" w:themeColor="background1"/>
      <w:sz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1"/>
    <w:qFormat/>
    <w:pPr>
      <w:spacing w:before="1440" w:after="0" w:line="288" w:lineRule="auto"/>
      <w:contextualSpacing/>
    </w:pPr>
    <w:rPr>
      <w:color w:val="595959" w:themeColor="text1" w:themeTint="A6"/>
      <w:sz w:val="18"/>
    </w:rPr>
  </w:style>
  <w:style w:type="paragraph" w:customStyle="1" w:styleId="ReturnAddress">
    <w:name w:val="Return Address"/>
    <w:basedOn w:val="Normal"/>
    <w:uiPriority w:val="1"/>
    <w:qFormat/>
    <w:pPr>
      <w:spacing w:after="0" w:line="288" w:lineRule="auto"/>
    </w:pPr>
    <w:rPr>
      <w:color w:val="595959" w:themeColor="text1" w:themeTint="A6"/>
      <w:sz w:val="1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60" w:line="228" w:lineRule="auto"/>
      <w:contextualSpacing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after="0"/>
    </w:pPr>
    <w:rPr>
      <w:color w:val="74CBC8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74CBC8" w:themeColor="accent1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74CBC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next w:val="Normal"/>
    <w:link w:val="QuoteChar"/>
    <w:uiPriority w:val="3"/>
    <w:unhideWhenUsed/>
    <w:qFormat/>
    <w:pPr>
      <w:spacing w:before="480" w:after="480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QuoteChar">
    <w:name w:val="Quote Char"/>
    <w:basedOn w:val="DefaultParagraphFont"/>
    <w:link w:val="Quote"/>
    <w:uiPriority w:val="3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styleId="ListBullet">
    <w:name w:val="List Bullet"/>
    <w:basedOn w:val="Normal"/>
    <w:uiPriority w:val="3"/>
    <w:unhideWhenUsed/>
    <w:qFormat/>
    <w:pPr>
      <w:numPr>
        <w:numId w:val="1"/>
      </w:numPr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4"/>
    <w:qFormat/>
    <w:pPr>
      <w:spacing w:after="0"/>
    </w:pPr>
  </w:style>
  <w:style w:type="paragraph" w:customStyle="1" w:styleId="WebAddress">
    <w:name w:val="Web Address"/>
    <w:basedOn w:val="Normal"/>
    <w:uiPriority w:val="4"/>
    <w:qFormat/>
    <w:pPr>
      <w:spacing w:before="120"/>
    </w:pPr>
    <w:rPr>
      <w:color w:val="74CBC8" w:themeColor="accent1"/>
    </w:rPr>
  </w:style>
  <w:style w:type="character" w:customStyle="1" w:styleId="Heading3Char">
    <w:name w:val="Heading 3 Char"/>
    <w:basedOn w:val="DefaultParagraphFont"/>
    <w:link w:val="Heading3"/>
    <w:uiPriority w:val="3"/>
    <w:semiHidden/>
    <w:rPr>
      <w:rFonts w:asciiTheme="majorHAnsi" w:eastAsiaTheme="majorEastAsia" w:hAnsiTheme="majorHAnsi" w:cstheme="majorBidi"/>
      <w:b/>
      <w:bCs/>
      <w:color w:val="74CBC8" w:themeColor="accent1"/>
    </w:rPr>
  </w:style>
  <w:style w:type="paragraph" w:styleId="ListParagraph">
    <w:name w:val="List Paragraph"/>
    <w:basedOn w:val="Normal"/>
    <w:uiPriority w:val="34"/>
    <w:unhideWhenUsed/>
    <w:qFormat/>
    <w:rsid w:val="002E26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269E"/>
    <w:rPr>
      <w:color w:val="74CBC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ostello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7A8CB-267B-43CE-8A53-582BDE4952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8F0D9B-0839-4D9E-B3D8-32FF8996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155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Jaime Costello</dc:creator>
  <cp:keywords/>
  <cp:lastModifiedBy>Jaime Costello</cp:lastModifiedBy>
  <cp:revision>94</cp:revision>
  <cp:lastPrinted>2014-01-03T19:37:00Z</cp:lastPrinted>
  <dcterms:created xsi:type="dcterms:W3CDTF">2013-12-26T16:58:00Z</dcterms:created>
  <dcterms:modified xsi:type="dcterms:W3CDTF">2014-02-03T14:55:00Z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</Properties>
</file>